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FC117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FC117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FC117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514EBDAB" w:rsidR="00292898" w:rsidRPr="00846B76" w:rsidRDefault="00292898" w:rsidP="009E3B42">
            <w:pPr>
              <w:pStyle w:val="Wcicienormalne"/>
            </w:pPr>
            <w:r>
              <w:t>Planowane miejsce biwakowania (n</w:t>
            </w:r>
            <w:r w:rsidR="009E3B42">
              <w:t>r</w:t>
            </w:r>
            <w:bookmarkStart w:id="0" w:name="_GoBack"/>
            <w:bookmarkEnd w:id="0"/>
            <w:r>
              <w:t xml:space="preserve">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452EFE23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4A20B6B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34A915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4618F50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ABAA26F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E64177C" w14:textId="467BE986" w:rsidR="00EF0A1C" w:rsidRPr="00846B76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7AE2AA92" w:rsidR="00F71B2C" w:rsidRPr="004957C0" w:rsidRDefault="00F71B2C" w:rsidP="00EF0A1C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332E18A" w14:textId="77777777" w:rsidR="00F71B2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"Wyrażam zgodę na przetwarzanie moich da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nych osobowych w celu rejestracji noclegu</w:t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435F38A4" w14:textId="31D2A9FB" w:rsidR="00EF0A1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3DFBEFFD" w:rsidR="00EF0A1C" w:rsidRPr="004957C0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F71B2C" w:rsidRPr="00846B76" w14:paraId="1814EA32" w14:textId="77777777" w:rsidTr="00EF0A1C">
        <w:tc>
          <w:tcPr>
            <w:tcW w:w="1414" w:type="pct"/>
            <w:vAlign w:val="bottom"/>
          </w:tcPr>
          <w:p w14:paraId="49D2DF09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352A71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0D0C042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089B69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2106E4F1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FC117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EF0A1C" w:rsidRPr="00846B76" w14:paraId="24626F2E" w14:textId="77777777" w:rsidTr="009512C6">
        <w:tc>
          <w:tcPr>
            <w:tcW w:w="1414" w:type="pct"/>
            <w:vAlign w:val="bottom"/>
          </w:tcPr>
          <w:p w14:paraId="6B79858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154E629" w14:textId="6F50026A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10E8073" w14:textId="04600C29" w:rsidR="00EF0A1C" w:rsidRDefault="00EF0A1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E388D2F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7B3D9" w14:textId="77777777" w:rsidR="00FC117A" w:rsidRDefault="00FC117A" w:rsidP="000172E5">
      <w:pPr>
        <w:spacing w:after="0" w:line="240" w:lineRule="auto"/>
      </w:pPr>
      <w:r>
        <w:separator/>
      </w:r>
    </w:p>
  </w:endnote>
  <w:endnote w:type="continuationSeparator" w:id="0">
    <w:p w14:paraId="044F3792" w14:textId="77777777" w:rsidR="00FC117A" w:rsidRDefault="00FC117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0BC138-F39D-4A61-B1F9-C0455EB12D78}"/>
    <w:embedBold r:id="rId2" w:fontKey="{AC0EB154-1F91-4064-A26B-16626823DA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FC1AF41-8952-477D-853C-42D74BFB0808}"/>
    <w:embedBold r:id="rId4" w:fontKey="{9EF2C7B1-2F73-4845-A3DB-EC2293521069}"/>
    <w:embedItalic r:id="rId5" w:fontKey="{4A029FD4-29D8-448F-9EF8-4B68C596DAC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C9F95C4-9BC9-43DC-A172-A07858208F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652F04-3992-45E9-9387-C77BFF0237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9382F80-5266-4B5B-B6BD-859254212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B7505" w14:textId="77777777" w:rsidR="00FC117A" w:rsidRDefault="00FC117A" w:rsidP="000172E5">
      <w:pPr>
        <w:spacing w:after="0" w:line="240" w:lineRule="auto"/>
      </w:pPr>
      <w:r>
        <w:separator/>
      </w:r>
    </w:p>
  </w:footnote>
  <w:footnote w:type="continuationSeparator" w:id="0">
    <w:p w14:paraId="292B37A2" w14:textId="77777777" w:rsidR="00FC117A" w:rsidRDefault="00FC117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A5C3F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2F7E8E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876CE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E3B42"/>
    <w:rsid w:val="009F619A"/>
    <w:rsid w:val="009F6DDE"/>
    <w:rsid w:val="00A370A8"/>
    <w:rsid w:val="00A85EA0"/>
    <w:rsid w:val="00A95E69"/>
    <w:rsid w:val="00AC4A73"/>
    <w:rsid w:val="00B337A2"/>
    <w:rsid w:val="00B85D8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1A72"/>
    <w:rsid w:val="00E47687"/>
    <w:rsid w:val="00E61C09"/>
    <w:rsid w:val="00EB3B58"/>
    <w:rsid w:val="00EC7359"/>
    <w:rsid w:val="00EE3054"/>
    <w:rsid w:val="00EF0A1C"/>
    <w:rsid w:val="00F00606"/>
    <w:rsid w:val="00F01256"/>
    <w:rsid w:val="00F71B2C"/>
    <w:rsid w:val="00FC117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201A3"/>
    <w:rsid w:val="00362D2F"/>
    <w:rsid w:val="00413332"/>
    <w:rsid w:val="0043313D"/>
    <w:rsid w:val="004803CC"/>
    <w:rsid w:val="006D7532"/>
    <w:rsid w:val="00756A93"/>
    <w:rsid w:val="00782D0D"/>
    <w:rsid w:val="007F34AE"/>
    <w:rsid w:val="009903F3"/>
    <w:rsid w:val="00CA7B8E"/>
    <w:rsid w:val="00E23D60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A4EFCEB-C390-4D12-9260-50636EB7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2021-04-26T17:01:00Z</dcterms:created>
  <dcterms:modified xsi:type="dcterms:W3CDTF">2021-04-30T11:07:00Z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